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17B1" w14:textId="3129EDAE" w:rsidR="00FC0513" w:rsidRDefault="002438DC" w:rsidP="00EB3BCC">
      <w:pPr>
        <w:spacing w:after="0" w:line="360" w:lineRule="auto"/>
        <w:jc w:val="right"/>
        <w:rPr>
          <w:rFonts w:cs="David"/>
          <w:sz w:val="24"/>
          <w:szCs w:val="24"/>
        </w:rPr>
      </w:pPr>
      <w:bookmarkStart w:id="0" w:name="_GoBack"/>
      <w:bookmarkEnd w:id="0"/>
      <w:r>
        <w:rPr>
          <w:rFonts w:hint="cs"/>
          <w:rtl/>
        </w:rPr>
        <w:t>‏</w:t>
      </w:r>
      <w:r w:rsidR="00FC0513">
        <w:rPr>
          <w:rFonts w:cs="David" w:hint="cs"/>
          <w:sz w:val="24"/>
          <w:szCs w:val="24"/>
          <w:rtl/>
        </w:rPr>
        <w:fldChar w:fldCharType="begin">
          <w:ffData>
            <w:name w:val="SDHebDate"/>
            <w:enabled/>
            <w:calcOnExit w:val="0"/>
            <w:textInput/>
          </w:ffData>
        </w:fldChar>
      </w:r>
      <w:bookmarkStart w:id="1" w:name="SDHebDate"/>
      <w:r w:rsidR="00FC0513">
        <w:rPr>
          <w:rFonts w:cs="David" w:hint="cs"/>
          <w:sz w:val="24"/>
          <w:szCs w:val="24"/>
          <w:rtl/>
        </w:rPr>
        <w:instrText xml:space="preserve"> </w:instrText>
      </w:r>
      <w:r w:rsidR="00FC0513">
        <w:rPr>
          <w:rFonts w:cs="David"/>
          <w:sz w:val="24"/>
          <w:szCs w:val="24"/>
        </w:rPr>
        <w:instrText>FORMTEXT</w:instrText>
      </w:r>
      <w:r w:rsidR="00FC0513">
        <w:rPr>
          <w:rFonts w:cs="David" w:hint="cs"/>
          <w:sz w:val="24"/>
          <w:szCs w:val="24"/>
          <w:rtl/>
        </w:rPr>
        <w:instrText xml:space="preserve"> </w:instrText>
      </w:r>
      <w:r w:rsidR="00FC0513">
        <w:rPr>
          <w:rFonts w:cs="David" w:hint="cs"/>
          <w:sz w:val="24"/>
          <w:szCs w:val="24"/>
          <w:rtl/>
        </w:rPr>
      </w:r>
      <w:r w:rsidR="00FC0513">
        <w:rPr>
          <w:rFonts w:cs="David" w:hint="cs"/>
          <w:sz w:val="24"/>
          <w:szCs w:val="24"/>
          <w:rtl/>
        </w:rPr>
        <w:fldChar w:fldCharType="separate"/>
      </w:r>
      <w:r w:rsidR="006962D8">
        <w:rPr>
          <w:rFonts w:cs="David" w:hint="cs"/>
          <w:sz w:val="24"/>
          <w:szCs w:val="24"/>
          <w:rtl/>
        </w:rPr>
        <w:t>י</w:t>
      </w:r>
      <w:r w:rsidR="006962D8">
        <w:rPr>
          <w:rFonts w:cs="David"/>
          <w:sz w:val="24"/>
          <w:szCs w:val="24"/>
          <w:rtl/>
        </w:rPr>
        <w:t>"</w:t>
      </w:r>
      <w:r w:rsidR="006962D8">
        <w:rPr>
          <w:rFonts w:cs="David" w:hint="cs"/>
          <w:sz w:val="24"/>
          <w:szCs w:val="24"/>
          <w:rtl/>
        </w:rPr>
        <w:t>ג</w:t>
      </w:r>
      <w:r w:rsidR="006962D8">
        <w:rPr>
          <w:rFonts w:cs="David"/>
          <w:sz w:val="24"/>
          <w:szCs w:val="24"/>
          <w:rtl/>
        </w:rPr>
        <w:t xml:space="preserve"> </w:t>
      </w:r>
      <w:r w:rsidR="006962D8">
        <w:rPr>
          <w:rFonts w:cs="David" w:hint="cs"/>
          <w:sz w:val="24"/>
          <w:szCs w:val="24"/>
          <w:rtl/>
        </w:rPr>
        <w:t>בתמוז</w:t>
      </w:r>
      <w:r w:rsidR="006962D8">
        <w:rPr>
          <w:rFonts w:cs="David"/>
          <w:sz w:val="24"/>
          <w:szCs w:val="24"/>
          <w:rtl/>
        </w:rPr>
        <w:t xml:space="preserve">, </w:t>
      </w:r>
      <w:r w:rsidR="006962D8">
        <w:rPr>
          <w:rFonts w:cs="David" w:hint="cs"/>
          <w:sz w:val="24"/>
          <w:szCs w:val="24"/>
          <w:rtl/>
        </w:rPr>
        <w:t>התשע</w:t>
      </w:r>
      <w:r w:rsidR="006962D8">
        <w:rPr>
          <w:rFonts w:cs="David"/>
          <w:sz w:val="24"/>
          <w:szCs w:val="24"/>
          <w:rtl/>
        </w:rPr>
        <w:t>"</w:t>
      </w:r>
      <w:r w:rsidR="006962D8">
        <w:rPr>
          <w:rFonts w:cs="David" w:hint="cs"/>
          <w:sz w:val="24"/>
          <w:szCs w:val="24"/>
          <w:rtl/>
        </w:rPr>
        <w:t>ח</w:t>
      </w:r>
      <w:r w:rsidR="00FC0513">
        <w:rPr>
          <w:rFonts w:hint="cs"/>
          <w:rtl/>
        </w:rPr>
        <w:fldChar w:fldCharType="end"/>
      </w:r>
      <w:bookmarkEnd w:id="1"/>
    </w:p>
    <w:p w14:paraId="4200BD9D" w14:textId="676D11BE" w:rsidR="00FC0513" w:rsidRDefault="00FC0513" w:rsidP="00EB3BCC">
      <w:pPr>
        <w:spacing w:after="0" w:line="360" w:lineRule="auto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fldChar w:fldCharType="begin">
          <w:ffData>
            <w:name w:val="SDDocDate"/>
            <w:enabled/>
            <w:calcOnExit w:val="0"/>
            <w:textInput/>
          </w:ffData>
        </w:fldChar>
      </w:r>
      <w:bookmarkStart w:id="2" w:name="SDDocDate"/>
      <w:r>
        <w:rPr>
          <w:rFonts w:cs="David" w:hint="cs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</w:rPr>
        <w:instrText>FORMTEXT</w:instrText>
      </w:r>
      <w:r>
        <w:rPr>
          <w:rFonts w:cs="David" w:hint="cs"/>
          <w:sz w:val="24"/>
          <w:szCs w:val="24"/>
          <w:rtl/>
        </w:rPr>
        <w:instrText xml:space="preserve"> </w:instrText>
      </w:r>
      <w:r>
        <w:rPr>
          <w:rFonts w:cs="David" w:hint="cs"/>
          <w:sz w:val="24"/>
          <w:szCs w:val="24"/>
          <w:rtl/>
        </w:rPr>
      </w:r>
      <w:r>
        <w:rPr>
          <w:rFonts w:cs="David" w:hint="cs"/>
          <w:sz w:val="24"/>
          <w:szCs w:val="24"/>
          <w:rtl/>
        </w:rPr>
        <w:fldChar w:fldCharType="separate"/>
      </w:r>
      <w:r w:rsidR="006962D8">
        <w:rPr>
          <w:rFonts w:cs="David"/>
          <w:sz w:val="24"/>
          <w:szCs w:val="24"/>
          <w:rtl/>
        </w:rPr>
        <w:t>26/06/2018</w:t>
      </w:r>
      <w:r>
        <w:rPr>
          <w:rFonts w:hint="cs"/>
          <w:rtl/>
        </w:rPr>
        <w:fldChar w:fldCharType="end"/>
      </w:r>
      <w:bookmarkEnd w:id="2"/>
    </w:p>
    <w:p w14:paraId="3177017C" w14:textId="248BD94F" w:rsidR="00FC0513" w:rsidRDefault="00FC0513" w:rsidP="00EB3BCC">
      <w:pPr>
        <w:spacing w:after="0" w:line="360" w:lineRule="auto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מס' סימוכין:</w:t>
      </w:r>
      <w:bookmarkStart w:id="3" w:name="AutoNumber"/>
      <w:r>
        <w:rPr>
          <w:rtl/>
        </w:rPr>
        <w:fldChar w:fldCharType="begin">
          <w:ffData>
            <w:name w:val="AutoNumber"/>
            <w:enabled/>
            <w:calcOnExit w:val="0"/>
            <w:textInput/>
          </w:ffData>
        </w:fldChar>
      </w:r>
      <w:r>
        <w:rPr>
          <w:rFonts w:cs="David" w:hint="cs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</w:rPr>
        <w:instrText>FORMTEXT</w:instrText>
      </w:r>
      <w:r>
        <w:rPr>
          <w:rFonts w:cs="David" w:hint="cs"/>
          <w:sz w:val="24"/>
          <w:szCs w:val="24"/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6962D8">
        <w:rPr>
          <w:rtl/>
        </w:rPr>
        <w:t>73943618</w:t>
      </w:r>
      <w:r>
        <w:rPr>
          <w:rtl/>
        </w:rPr>
        <w:fldChar w:fldCharType="end"/>
      </w:r>
      <w:bookmarkEnd w:id="3"/>
    </w:p>
    <w:p w14:paraId="25001774" w14:textId="54BC0831" w:rsidR="002438DC" w:rsidRPr="00BE73F6" w:rsidRDefault="002438DC" w:rsidP="00EB3BCC">
      <w:pPr>
        <w:spacing w:after="0" w:line="360" w:lineRule="auto"/>
        <w:ind w:firstLine="7286"/>
        <w:jc w:val="right"/>
        <w:rPr>
          <w:rFonts w:cs="David"/>
          <w:rtl/>
        </w:rPr>
      </w:pPr>
    </w:p>
    <w:p w14:paraId="23F9AF99" w14:textId="77777777" w:rsidR="00DD5D8D" w:rsidRPr="006243EF" w:rsidRDefault="00DD5D8D" w:rsidP="00EB3BC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6243EF">
        <w:rPr>
          <w:rFonts w:ascii="Times New Roman" w:eastAsia="Times New Roman" w:hAnsi="Times New Roman" w:cs="David" w:hint="cs"/>
          <w:sz w:val="24"/>
          <w:szCs w:val="24"/>
          <w:rtl/>
        </w:rPr>
        <w:t>לכבוד</w:t>
      </w:r>
    </w:p>
    <w:p w14:paraId="5760AF7D" w14:textId="77777777" w:rsidR="00EB3BCC" w:rsidRDefault="00DD5D8D" w:rsidP="00EB3BCC">
      <w:pPr>
        <w:spacing w:after="0" w:line="360" w:lineRule="auto"/>
        <w:rPr>
          <w:rFonts w:cs="David"/>
          <w:sz w:val="24"/>
          <w:szCs w:val="24"/>
          <w:rtl/>
        </w:rPr>
      </w:pPr>
      <w:r w:rsidRPr="00606BC2">
        <w:rPr>
          <w:rFonts w:cs="David" w:hint="cs"/>
          <w:sz w:val="24"/>
          <w:szCs w:val="24"/>
          <w:rtl/>
        </w:rPr>
        <w:t>מר נעם רבין,</w:t>
      </w:r>
      <w:r>
        <w:rPr>
          <w:rFonts w:cs="David" w:hint="cs"/>
          <w:sz w:val="24"/>
          <w:szCs w:val="24"/>
          <w:rtl/>
        </w:rPr>
        <w:t xml:space="preserve"> </w:t>
      </w:r>
      <w:r w:rsidRPr="00606BC2">
        <w:rPr>
          <w:rFonts w:cs="David" w:hint="cs"/>
          <w:sz w:val="24"/>
          <w:szCs w:val="24"/>
          <w:rtl/>
        </w:rPr>
        <w:t>מינהל הבינוי, החשב הכללי</w:t>
      </w:r>
    </w:p>
    <w:p w14:paraId="3CD23854" w14:textId="333943D3" w:rsidR="00DD5D8D" w:rsidRPr="00EB3BCC" w:rsidRDefault="00DD5D8D" w:rsidP="00EB3BCC">
      <w:pPr>
        <w:spacing w:after="0" w:line="360" w:lineRule="auto"/>
        <w:rPr>
          <w:rFonts w:cs="David"/>
          <w:sz w:val="24"/>
          <w:szCs w:val="24"/>
          <w:u w:val="single"/>
          <w:rtl/>
        </w:rPr>
      </w:pPr>
      <w:r w:rsidRPr="00EB3BCC">
        <w:rPr>
          <w:rFonts w:cs="David" w:hint="cs"/>
          <w:sz w:val="24"/>
          <w:szCs w:val="24"/>
          <w:u w:val="single"/>
          <w:rtl/>
        </w:rPr>
        <w:t>משרד האוצר</w:t>
      </w:r>
    </w:p>
    <w:p w14:paraId="71B05A89" w14:textId="6ED77B0A" w:rsidR="00EB3BCC" w:rsidRDefault="00EB3BCC" w:rsidP="00EB3BCC">
      <w:pPr>
        <w:spacing w:after="0" w:line="360" w:lineRule="auto"/>
        <w:rPr>
          <w:rFonts w:cs="David"/>
          <w:sz w:val="24"/>
          <w:szCs w:val="24"/>
          <w:rtl/>
        </w:rPr>
      </w:pPr>
    </w:p>
    <w:p w14:paraId="67C7CDBF" w14:textId="77777777" w:rsidR="00DD5D8D" w:rsidRPr="009653A1" w:rsidRDefault="00DD5D8D" w:rsidP="00EB3BCC">
      <w:pPr>
        <w:pStyle w:val="ab"/>
        <w:spacing w:line="360" w:lineRule="auto"/>
        <w:jc w:val="left"/>
        <w:rPr>
          <w:rFonts w:cs="David"/>
          <w:sz w:val="24"/>
          <w:szCs w:val="24"/>
          <w:rtl/>
        </w:rPr>
      </w:pPr>
      <w:r w:rsidRPr="009653A1">
        <w:rPr>
          <w:rFonts w:cs="David" w:hint="cs"/>
          <w:sz w:val="24"/>
          <w:szCs w:val="24"/>
          <w:rtl/>
        </w:rPr>
        <w:t>שלום רב,</w:t>
      </w:r>
    </w:p>
    <w:p w14:paraId="174ED374" w14:textId="77777777" w:rsidR="00DD5D8D" w:rsidRPr="006243EF" w:rsidRDefault="00DD5D8D" w:rsidP="00EB3BCC">
      <w:pPr>
        <w:pStyle w:val="ab"/>
        <w:spacing w:line="360" w:lineRule="auto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                          </w:t>
      </w:r>
      <w:r w:rsidRPr="006243EF">
        <w:rPr>
          <w:rFonts w:cs="David"/>
          <w:b/>
          <w:bCs/>
          <w:sz w:val="24"/>
          <w:szCs w:val="24"/>
          <w:rtl/>
        </w:rPr>
        <w:t>הנדון:</w:t>
      </w:r>
      <w:r w:rsidRPr="006243EF">
        <w:rPr>
          <w:rFonts w:cs="David"/>
          <w:b/>
          <w:bCs/>
          <w:sz w:val="24"/>
          <w:szCs w:val="24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</w:rPr>
        <w:t>אישור להשכרת מבנה במרכז רפואי שהם</w:t>
      </w:r>
    </w:p>
    <w:p w14:paraId="4612CC0D" w14:textId="77777777" w:rsidR="00DD5D8D" w:rsidRPr="006243EF" w:rsidRDefault="00DD5D8D" w:rsidP="00EB3BCC">
      <w:pPr>
        <w:spacing w:after="0" w:line="360" w:lineRule="auto"/>
        <w:ind w:left="90"/>
        <w:rPr>
          <w:rFonts w:cs="David"/>
          <w:b/>
          <w:bCs/>
          <w:sz w:val="24"/>
          <w:szCs w:val="24"/>
          <w:u w:val="single"/>
          <w:rtl/>
        </w:rPr>
      </w:pPr>
    </w:p>
    <w:p w14:paraId="3C568068" w14:textId="59E4503A" w:rsidR="00DD5D8D" w:rsidRDefault="00DD5D8D" w:rsidP="00EB3BCC">
      <w:pPr>
        <w:spacing w:after="0" w:line="360" w:lineRule="auto"/>
        <w:ind w:left="9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בהמשך לבקשתה של גב' אורי ארי, המנהלת האדמיניסטרטיבית של המרכז הרפואי שהם, לאישור </w:t>
      </w:r>
      <w:proofErr w:type="spellStart"/>
      <w:r>
        <w:rPr>
          <w:rFonts w:cs="David" w:hint="cs"/>
          <w:sz w:val="24"/>
          <w:szCs w:val="24"/>
          <w:rtl/>
        </w:rPr>
        <w:t>ע</w:t>
      </w:r>
      <w:r w:rsidR="00EB3BCC">
        <w:rPr>
          <w:rFonts w:cs="David" w:hint="cs"/>
          <w:sz w:val="24"/>
          <w:szCs w:val="24"/>
          <w:rtl/>
        </w:rPr>
        <w:t>י</w:t>
      </w:r>
      <w:r>
        <w:rPr>
          <w:rFonts w:cs="David" w:hint="cs"/>
          <w:sz w:val="24"/>
          <w:szCs w:val="24"/>
          <w:rtl/>
        </w:rPr>
        <w:t>סקת</w:t>
      </w:r>
      <w:proofErr w:type="spellEnd"/>
      <w:r>
        <w:rPr>
          <w:rFonts w:cs="David" w:hint="cs"/>
          <w:sz w:val="24"/>
          <w:szCs w:val="24"/>
          <w:rtl/>
        </w:rPr>
        <w:t xml:space="preserve"> מקרקעין להשכרת מבנה במרכז הרפואי, הריני מאשר את השכרת המבנה לעמותת "הבית העגול".</w:t>
      </w:r>
    </w:p>
    <w:p w14:paraId="5D88E474" w14:textId="77777777" w:rsidR="00DD5D8D" w:rsidRDefault="00DD5D8D" w:rsidP="00EB3BCC">
      <w:pPr>
        <w:spacing w:after="0" w:line="360" w:lineRule="auto"/>
        <w:ind w:left="90"/>
        <w:rPr>
          <w:rFonts w:cs="David"/>
          <w:sz w:val="24"/>
          <w:szCs w:val="24"/>
          <w:rtl/>
        </w:rPr>
      </w:pPr>
    </w:p>
    <w:p w14:paraId="67B12BB3" w14:textId="77777777" w:rsidR="00DD5D8D" w:rsidRDefault="00DD5D8D" w:rsidP="00EB3BCC">
      <w:pPr>
        <w:spacing w:after="0" w:line="360" w:lineRule="auto"/>
        <w:ind w:left="9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האישור ניתן בהמשך לאישורה של ד"ר אורלי וויינשטיין, ראש חטיבת המרכזים הרפואיים הממשלתיים, וזאת בכפוף לתנאים הבאים:</w:t>
      </w:r>
    </w:p>
    <w:p w14:paraId="12E67202" w14:textId="77777777" w:rsidR="00DD5D8D" w:rsidRDefault="00DD5D8D" w:rsidP="00EB3BCC">
      <w:pPr>
        <w:pStyle w:val="aa"/>
        <w:numPr>
          <w:ilvl w:val="0"/>
          <w:numId w:val="10"/>
        </w:numPr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תקופת ההשכרה- עד 5 שנים, כולל אופציה להארכה, באישור של ראש החטיבה סמוך למועד.</w:t>
      </w:r>
    </w:p>
    <w:p w14:paraId="2DB0737F" w14:textId="26F5CE02" w:rsidR="00DD5D8D" w:rsidRPr="00227C53" w:rsidRDefault="00DD5D8D" w:rsidP="00EB3BCC">
      <w:pPr>
        <w:pStyle w:val="aa"/>
        <w:numPr>
          <w:ilvl w:val="0"/>
          <w:numId w:val="10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הסמכות המאשרת- נדרשת חתימה  של ראש חטיבת מרכזיים רפואיים ממשלתיים יחד עם חשב המשרד או </w:t>
      </w:r>
      <w:proofErr w:type="spellStart"/>
      <w:r>
        <w:rPr>
          <w:rFonts w:cs="David" w:hint="cs"/>
          <w:sz w:val="24"/>
          <w:szCs w:val="24"/>
          <w:rtl/>
        </w:rPr>
        <w:t>סגנו</w:t>
      </w:r>
      <w:proofErr w:type="spellEnd"/>
      <w:r>
        <w:rPr>
          <w:rFonts w:cs="David" w:hint="cs"/>
          <w:sz w:val="24"/>
          <w:szCs w:val="24"/>
          <w:rtl/>
        </w:rPr>
        <w:t xml:space="preserve">, כל זאת בהתאם להרשאות לפי חוק נכסי מדינה. </w:t>
      </w:r>
    </w:p>
    <w:p w14:paraId="654B8E86" w14:textId="77777777" w:rsidR="00DD5D8D" w:rsidRPr="00227C53" w:rsidRDefault="00DD5D8D" w:rsidP="00EB3BCC">
      <w:pPr>
        <w:spacing w:after="0" w:line="360" w:lineRule="auto"/>
        <w:rPr>
          <w:rFonts w:cs="David"/>
          <w:sz w:val="24"/>
          <w:szCs w:val="24"/>
          <w:rtl/>
        </w:rPr>
      </w:pPr>
    </w:p>
    <w:p w14:paraId="1EA79E26" w14:textId="77777777" w:rsidR="00DD5D8D" w:rsidRPr="00790BBD" w:rsidRDefault="00DD5D8D" w:rsidP="00EB3BCC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3CB784" wp14:editId="16591454">
            <wp:simplePos x="0" y="0"/>
            <wp:positionH relativeFrom="column">
              <wp:posOffset>2421255</wp:posOffset>
            </wp:positionH>
            <wp:positionV relativeFrom="paragraph">
              <wp:posOffset>32385</wp:posOffset>
            </wp:positionV>
            <wp:extent cx="1095375" cy="716452"/>
            <wp:effectExtent l="0" t="0" r="0" b="762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BBD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14:paraId="1F6AC7C3" w14:textId="77777777" w:rsidR="00DD5D8D" w:rsidRPr="006243EF" w:rsidRDefault="00DD5D8D" w:rsidP="00EB3BCC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14:paraId="5E7E40E8" w14:textId="77777777" w:rsidR="00DD5D8D" w:rsidRPr="006243EF" w:rsidRDefault="00DD5D8D" w:rsidP="00EB3BCC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14:paraId="2C8CDF8C" w14:textId="77777777" w:rsidR="00DD5D8D" w:rsidRPr="006243EF" w:rsidRDefault="00DD5D8D" w:rsidP="00EB3BCC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מר ג'אק רוזנברג</w:t>
      </w:r>
    </w:p>
    <w:p w14:paraId="3368BA7A" w14:textId="77777777" w:rsidR="00DD5D8D" w:rsidRDefault="00DD5D8D" w:rsidP="00EB3BCC">
      <w:pPr>
        <w:spacing w:after="0" w:line="360" w:lineRule="auto"/>
        <w:ind w:left="90"/>
        <w:jc w:val="center"/>
        <w:rPr>
          <w:rFonts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מנהל תחום תשתיות</w:t>
      </w:r>
      <w:r>
        <w:rPr>
          <w:rFonts w:cs="David" w:hint="cs"/>
          <w:sz w:val="24"/>
          <w:szCs w:val="24"/>
          <w:rtl/>
        </w:rPr>
        <w:t>, אגף כלכלה ופיתוח</w:t>
      </w:r>
    </w:p>
    <w:p w14:paraId="53C6B223" w14:textId="77777777" w:rsidR="00DD5D8D" w:rsidRDefault="00DD5D8D" w:rsidP="00EB3BCC">
      <w:pPr>
        <w:spacing w:after="0" w:line="360" w:lineRule="auto"/>
        <w:ind w:left="9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חטיבת המרכזים הרפואיים הממשלתיים</w:t>
      </w:r>
    </w:p>
    <w:p w14:paraId="66041B04" w14:textId="77777777" w:rsidR="00DD5D8D" w:rsidRDefault="00DD5D8D" w:rsidP="00EB3BCC">
      <w:pPr>
        <w:spacing w:after="0" w:line="360" w:lineRule="auto"/>
        <w:ind w:left="90"/>
        <w:rPr>
          <w:rFonts w:cs="David"/>
          <w:sz w:val="24"/>
          <w:szCs w:val="24"/>
          <w:rtl/>
        </w:rPr>
      </w:pPr>
    </w:p>
    <w:p w14:paraId="468D52ED" w14:textId="77777777" w:rsidR="00DD5D8D" w:rsidRDefault="00DD5D8D" w:rsidP="00EB3BCC">
      <w:pPr>
        <w:spacing w:after="0" w:line="360" w:lineRule="auto"/>
        <w:ind w:left="90"/>
        <w:rPr>
          <w:rFonts w:ascii="Times New Roman" w:eastAsia="Times New Roman" w:hAnsi="Times New Roman" w:cs="David"/>
          <w:sz w:val="24"/>
          <w:szCs w:val="24"/>
          <w:rtl/>
        </w:rPr>
      </w:pPr>
      <w:r w:rsidRPr="006243EF">
        <w:rPr>
          <w:rFonts w:cs="David" w:hint="cs"/>
          <w:sz w:val="24"/>
          <w:szCs w:val="24"/>
          <w:rtl/>
        </w:rPr>
        <w:t>העתק:</w:t>
      </w:r>
    </w:p>
    <w:p w14:paraId="467113DC" w14:textId="0E73AAF1" w:rsidR="00DD5D8D" w:rsidRDefault="00DD5D8D" w:rsidP="00EB3BC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ד"ר אורלי וויינשטיין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, ראש חטיבת המרכזים הרפואיים הממשלתיים</w:t>
      </w:r>
    </w:p>
    <w:p w14:paraId="7B13B77C" w14:textId="096E58C1" w:rsidR="00DD5D8D" w:rsidRDefault="00DD5D8D" w:rsidP="00EB3BC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מר שלמה פשקוס, סגן ראש חטיב</w:t>
      </w:r>
      <w:r w:rsidR="006962D8">
        <w:rPr>
          <w:rFonts w:cs="David" w:hint="cs"/>
          <w:sz w:val="24"/>
          <w:szCs w:val="24"/>
          <w:rtl/>
        </w:rPr>
        <w:t>ת</w:t>
      </w:r>
      <w:r>
        <w:rPr>
          <w:rFonts w:cs="David" w:hint="cs"/>
          <w:sz w:val="24"/>
          <w:szCs w:val="24"/>
          <w:rtl/>
        </w:rPr>
        <w:t xml:space="preserve">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 xml:space="preserve">מרכזים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 xml:space="preserve">רפואיים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>ממשלתיים</w:t>
      </w:r>
      <w:r>
        <w:rPr>
          <w:rFonts w:cs="David" w:hint="cs"/>
          <w:sz w:val="24"/>
          <w:szCs w:val="24"/>
          <w:rtl/>
        </w:rPr>
        <w:t xml:space="preserve">, ומנהל אגף בכיר כלכלה ופיתוח </w:t>
      </w:r>
    </w:p>
    <w:p w14:paraId="3E7304B6" w14:textId="4334B4DC" w:rsidR="00DD5D8D" w:rsidRDefault="00DD5D8D" w:rsidP="00EB3BCC">
      <w:pPr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רו"ח יניב זוהר</w:t>
      </w:r>
      <w:r w:rsidRPr="00013E00">
        <w:rPr>
          <w:rFonts w:cs="David" w:hint="cs"/>
          <w:sz w:val="24"/>
          <w:szCs w:val="24"/>
          <w:rtl/>
        </w:rPr>
        <w:t>,</w:t>
      </w:r>
      <w:r w:rsidRPr="00013E00">
        <w:rPr>
          <w:rFonts w:cs="David"/>
          <w:sz w:val="24"/>
          <w:szCs w:val="24"/>
          <w:rtl/>
        </w:rPr>
        <w:t xml:space="preserve"> חשב חטיבת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 xml:space="preserve">מרכזים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 xml:space="preserve">רפואיים </w:t>
      </w:r>
      <w:r w:rsidR="006962D8">
        <w:rPr>
          <w:rFonts w:cs="David" w:hint="cs"/>
          <w:sz w:val="24"/>
          <w:szCs w:val="24"/>
          <w:rtl/>
        </w:rPr>
        <w:t>ה</w:t>
      </w:r>
      <w:r w:rsidRPr="00013E00">
        <w:rPr>
          <w:rFonts w:cs="David"/>
          <w:sz w:val="24"/>
          <w:szCs w:val="24"/>
          <w:rtl/>
        </w:rPr>
        <w:t>ממשלתיים</w:t>
      </w:r>
    </w:p>
    <w:p w14:paraId="5A92BBD5" w14:textId="77777777" w:rsidR="00DD5D8D" w:rsidRPr="004C78F8" w:rsidRDefault="00DD5D8D" w:rsidP="00EB3BCC">
      <w:pPr>
        <w:spacing w:after="0" w:line="360" w:lineRule="auto"/>
        <w:rPr>
          <w:rFonts w:cs="David"/>
          <w:sz w:val="24"/>
          <w:szCs w:val="24"/>
          <w:rtl/>
        </w:rPr>
      </w:pPr>
      <w:r w:rsidRPr="00013E00">
        <w:rPr>
          <w:rFonts w:cs="David" w:hint="cs"/>
          <w:sz w:val="24"/>
          <w:szCs w:val="24"/>
          <w:rtl/>
        </w:rPr>
        <w:t>עו</w:t>
      </w:r>
      <w:r w:rsidRPr="00013E00">
        <w:rPr>
          <w:rFonts w:cs="David"/>
          <w:sz w:val="24"/>
          <w:szCs w:val="24"/>
          <w:rtl/>
        </w:rPr>
        <w:t>"</w:t>
      </w:r>
      <w:r w:rsidRPr="00013E00">
        <w:rPr>
          <w:rFonts w:cs="David" w:hint="cs"/>
          <w:sz w:val="24"/>
          <w:szCs w:val="24"/>
          <w:rtl/>
        </w:rPr>
        <w:t>ד</w:t>
      </w:r>
      <w:r w:rsidRPr="00013E00">
        <w:rPr>
          <w:rFonts w:cs="David"/>
          <w:sz w:val="24"/>
          <w:szCs w:val="24"/>
          <w:rtl/>
        </w:rPr>
        <w:t xml:space="preserve"> </w:t>
      </w:r>
      <w:r w:rsidRPr="00013E00">
        <w:rPr>
          <w:rFonts w:cs="David" w:hint="cs"/>
          <w:sz w:val="24"/>
          <w:szCs w:val="24"/>
          <w:rtl/>
        </w:rPr>
        <w:t>אלי</w:t>
      </w:r>
      <w:r w:rsidRPr="00013E00">
        <w:rPr>
          <w:rFonts w:cs="David"/>
          <w:sz w:val="24"/>
          <w:szCs w:val="24"/>
          <w:rtl/>
        </w:rPr>
        <w:t xml:space="preserve"> </w:t>
      </w:r>
      <w:r w:rsidRPr="00013E00">
        <w:rPr>
          <w:rFonts w:cs="David" w:hint="cs"/>
          <w:sz w:val="24"/>
          <w:szCs w:val="24"/>
          <w:rtl/>
        </w:rPr>
        <w:t>רוזנפלד</w:t>
      </w:r>
      <w:r w:rsidRPr="00013E00">
        <w:rPr>
          <w:rFonts w:cs="David"/>
          <w:sz w:val="24"/>
          <w:szCs w:val="24"/>
          <w:rtl/>
        </w:rPr>
        <w:t>, יועץ משפטי חטיבת המרכזים הרפואיים הממשלתיים</w:t>
      </w:r>
      <w:r>
        <w:rPr>
          <w:rFonts w:ascii="Arial" w:eastAsia="Times New Roman" w:hAnsi="Arial" w:cs="David" w:hint="cs"/>
          <w:sz w:val="24"/>
          <w:szCs w:val="24"/>
          <w:rtl/>
        </w:rPr>
        <w:br/>
      </w:r>
    </w:p>
    <w:p w14:paraId="15EAD313" w14:textId="77777777" w:rsidR="00DD5D8D" w:rsidRPr="006243EF" w:rsidRDefault="00DD5D8D" w:rsidP="00EB3BC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sectPr w:rsidR="00DD5D8D" w:rsidRPr="006243EF" w:rsidSect="00EB3B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977" w:right="1133" w:bottom="289" w:left="1077" w:header="1361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46DB0" w14:textId="77777777" w:rsidR="0077624A" w:rsidRDefault="0077624A" w:rsidP="0009062B">
      <w:pPr>
        <w:spacing w:after="0" w:line="240" w:lineRule="auto"/>
      </w:pPr>
      <w:r>
        <w:separator/>
      </w:r>
    </w:p>
  </w:endnote>
  <w:endnote w:type="continuationSeparator" w:id="0">
    <w:p w14:paraId="6F69303C" w14:textId="77777777" w:rsidR="0077624A" w:rsidRDefault="0077624A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oodiFOT CoRegular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Frutiger LT Std 45 Ligh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1F466" w14:textId="77777777" w:rsidR="006962D8" w:rsidRDefault="006962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529" w:type="dxa"/>
      <w:tblInd w:w="-131" w:type="dxa"/>
      <w:tblBorders>
        <w:top w:val="single" w:sz="12" w:space="0" w:color="17365D"/>
      </w:tblBorders>
      <w:tblLook w:val="04A0" w:firstRow="1" w:lastRow="0" w:firstColumn="1" w:lastColumn="0" w:noHBand="0" w:noVBand="1"/>
    </w:tblPr>
    <w:tblGrid>
      <w:gridCol w:w="10307"/>
      <w:gridCol w:w="222"/>
    </w:tblGrid>
    <w:tr w:rsidR="00630B2C" w:rsidRPr="00674793" w14:paraId="01F9B372" w14:textId="77777777" w:rsidTr="00925924">
      <w:trPr>
        <w:trHeight w:val="118"/>
      </w:trPr>
      <w:tc>
        <w:tcPr>
          <w:tcW w:w="10307" w:type="dxa"/>
          <w:tcBorders>
            <w:top w:val="nil"/>
          </w:tcBorders>
          <w:shd w:val="clear" w:color="auto" w:fill="auto"/>
        </w:tcPr>
        <w:tbl>
          <w:tblPr>
            <w:bidiVisual/>
            <w:tblW w:w="10091" w:type="dxa"/>
            <w:tblBorders>
              <w:top w:val="single" w:sz="12" w:space="0" w:color="17365D"/>
            </w:tblBorders>
            <w:tblLook w:val="04A0" w:firstRow="1" w:lastRow="0" w:firstColumn="1" w:lastColumn="0" w:noHBand="0" w:noVBand="1"/>
          </w:tblPr>
          <w:tblGrid>
            <w:gridCol w:w="5694"/>
            <w:gridCol w:w="4397"/>
          </w:tblGrid>
          <w:tr w:rsidR="00CC01D9" w14:paraId="7BB59C97" w14:textId="77777777" w:rsidTr="00753780">
            <w:trPr>
              <w:trHeight w:val="118"/>
            </w:trPr>
            <w:tc>
              <w:tcPr>
                <w:tcW w:w="5694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0059F385" w14:textId="77777777" w:rsidR="00CC01D9" w:rsidRDefault="00CC01D9" w:rsidP="00CC01D9">
                <w:pPr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  <w:rtl/>
                  </w:rPr>
                </w:pP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>חטיבת המרכזים הרפואיים הממשלתיים</w:t>
                </w:r>
              </w:p>
              <w:p w14:paraId="15DFF3CF" w14:textId="77777777" w:rsidR="00CC01D9" w:rsidRDefault="00CC01D9" w:rsidP="00CC01D9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4397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4B991268" w14:textId="77777777" w:rsidR="00CC01D9" w:rsidRDefault="00CC01D9" w:rsidP="00CC01D9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Division of Government Medical Centers</w:t>
                </w:r>
              </w:p>
              <w:p w14:paraId="4A640F8E" w14:textId="77777777" w:rsidR="00CC01D9" w:rsidRDefault="00CC01D9" w:rsidP="00CC01D9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CC01D9" w14:paraId="251B0349" w14:textId="77777777" w:rsidTr="00753780">
            <w:trPr>
              <w:trHeight w:val="842"/>
            </w:trPr>
            <w:tc>
              <w:tcPr>
                <w:tcW w:w="5694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01453D2D" w14:textId="77777777" w:rsidR="00CC01D9" w:rsidRDefault="00CC01D9" w:rsidP="00CC01D9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  <w:rtl/>
                  </w:rPr>
                  <w:t xml:space="preserve">ת.ד.1176 ירושלים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9101002</w:t>
                </w:r>
              </w:p>
              <w:p w14:paraId="5848A59D" w14:textId="77777777" w:rsidR="00CC01D9" w:rsidRDefault="00CC01D9" w:rsidP="00CC01D9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טל: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5082522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02-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פקס: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</w:t>
                </w:r>
                <w:r w:rsidRPr="00412DF9">
                  <w:rPr>
                    <w:rFonts w:ascii="Arial" w:hAnsi="Arial"/>
                    <w:color w:val="003266"/>
                  </w:rPr>
                  <w:t>2</w:t>
                </w:r>
                <w:r>
                  <w:rPr>
                    <w:rFonts w:ascii="Arial" w:hAnsi="Arial"/>
                    <w:color w:val="003266"/>
                  </w:rPr>
                  <w:t>- 6473976</w:t>
                </w:r>
              </w:p>
            </w:tc>
            <w:tc>
              <w:tcPr>
                <w:tcW w:w="4397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76064FB3" w14:textId="77777777" w:rsidR="00CC01D9" w:rsidRDefault="00CC01D9" w:rsidP="00CC01D9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</w:rPr>
                  <w:t>P.O.B 1176 Jerusalem 9101002</w:t>
                </w:r>
              </w:p>
              <w:p w14:paraId="6B2C7F42" w14:textId="77777777" w:rsidR="00CC01D9" w:rsidRDefault="00CC01D9" w:rsidP="00CC01D9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>
                  <w:rPr>
                    <w:rFonts w:ascii="Arial" w:hAnsi="Arial"/>
                    <w:color w:val="003266"/>
                  </w:rPr>
                  <w:t>: 02-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</w:t>
                </w:r>
                <w:r>
                  <w:rPr>
                    <w:rFonts w:ascii="Arial" w:hAnsi="Arial"/>
                    <w:color w:val="003266"/>
                  </w:rPr>
                  <w:t>2522</w:t>
                </w:r>
                <w:r>
                  <w:rPr>
                    <w:rFonts w:ascii="Arial" w:hAnsi="Arial" w:hint="cs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</w:rPr>
                  <w:t xml:space="preserve"> Fax</w:t>
                </w:r>
                <w:r>
                  <w:rPr>
                    <w:rFonts w:ascii="Arial" w:hAnsi="Arial"/>
                    <w:color w:val="003266"/>
                  </w:rPr>
                  <w:t>: 02-6473976</w:t>
                </w:r>
              </w:p>
            </w:tc>
          </w:tr>
        </w:tbl>
        <w:p w14:paraId="01F9B370" w14:textId="77777777" w:rsidR="00630B2C" w:rsidRPr="00CC01D9" w:rsidRDefault="00630B2C" w:rsidP="00353B7C">
          <w:pPr>
            <w:tabs>
              <w:tab w:val="center" w:pos="4153"/>
              <w:tab w:val="right" w:pos="8306"/>
            </w:tabs>
            <w:spacing w:after="0" w:line="240" w:lineRule="auto"/>
            <w:ind w:right="-17"/>
            <w:rPr>
              <w:rFonts w:ascii="FoodiFOT CoRegular" w:hAnsi="FoodiFOT CoRegular" w:cs="FoodiFOT CoRegular"/>
              <w:b/>
              <w:bCs/>
              <w:color w:val="003266"/>
              <w:sz w:val="24"/>
              <w:szCs w:val="24"/>
              <w:rtl/>
            </w:rPr>
          </w:pPr>
        </w:p>
      </w:tc>
      <w:tc>
        <w:tcPr>
          <w:tcW w:w="222" w:type="dxa"/>
          <w:tcBorders>
            <w:top w:val="nil"/>
          </w:tcBorders>
          <w:shd w:val="clear" w:color="auto" w:fill="auto"/>
        </w:tcPr>
        <w:p w14:paraId="01F9B371" w14:textId="77777777" w:rsidR="00630B2C" w:rsidRPr="00995748" w:rsidRDefault="00630B2C" w:rsidP="00CC01D9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right="-17"/>
            <w:rPr>
              <w:rFonts w:ascii="Frutiger LT Std 45 Light" w:hAnsi="Frutiger LT Std 45 Light"/>
              <w:b/>
              <w:bCs/>
              <w:color w:val="003266"/>
              <w:sz w:val="22"/>
              <w:szCs w:val="22"/>
            </w:rPr>
          </w:pPr>
        </w:p>
      </w:tc>
    </w:tr>
  </w:tbl>
  <w:p w14:paraId="01F9B373" w14:textId="77777777" w:rsidR="00630B2C" w:rsidRDefault="00630B2C" w:rsidP="009259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2E4E1" w14:textId="77777777" w:rsidR="006962D8" w:rsidRDefault="006962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1B111" w14:textId="77777777" w:rsidR="0077624A" w:rsidRDefault="0077624A" w:rsidP="0009062B">
      <w:pPr>
        <w:spacing w:after="0" w:line="240" w:lineRule="auto"/>
      </w:pPr>
      <w:r>
        <w:separator/>
      </w:r>
    </w:p>
  </w:footnote>
  <w:footnote w:type="continuationSeparator" w:id="0">
    <w:p w14:paraId="72A04892" w14:textId="77777777" w:rsidR="0077624A" w:rsidRDefault="0077624A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B73A4" w14:textId="77777777" w:rsidR="006962D8" w:rsidRDefault="006962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B365" w14:textId="77777777" w:rsidR="00630B2C" w:rsidRDefault="00FD2C9F" w:rsidP="0022519C">
    <w:pPr>
      <w:pStyle w:val="a3"/>
      <w:jc w:val="center"/>
      <w:rPr>
        <w:rtl/>
      </w:rPr>
    </w:pPr>
    <w:r>
      <w:rPr>
        <w:rFonts w:hint="cs"/>
        <w:noProof/>
        <w:rtl/>
        <w:lang w:val="en-US" w:eastAsia="en-US"/>
      </w:rPr>
      <w:drawing>
        <wp:anchor distT="0" distB="0" distL="114300" distR="114300" simplePos="0" relativeHeight="251658240" behindDoc="0" locked="0" layoutInCell="1" allowOverlap="1" wp14:anchorId="01F9B374" wp14:editId="01F9B375">
          <wp:simplePos x="0" y="0"/>
          <wp:positionH relativeFrom="column">
            <wp:posOffset>-400050</wp:posOffset>
          </wp:positionH>
          <wp:positionV relativeFrom="paragraph">
            <wp:posOffset>-706755</wp:posOffset>
          </wp:positionV>
          <wp:extent cx="7000875" cy="2243455"/>
          <wp:effectExtent l="0" t="0" r="9525" b="4445"/>
          <wp:wrapNone/>
          <wp:docPr id="1" name="תמונה 1" descr="חטיבת המרכזים הרפואיים הממשל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חטיבת המרכזים הרפואיים הממשלתי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224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1E76D" w14:textId="77777777" w:rsidR="006962D8" w:rsidRDefault="006962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894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B6A1D"/>
    <w:multiLevelType w:val="hybridMultilevel"/>
    <w:tmpl w:val="8700B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94700C"/>
    <w:multiLevelType w:val="hybridMultilevel"/>
    <w:tmpl w:val="82A6B9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B22EE"/>
    <w:multiLevelType w:val="hybridMultilevel"/>
    <w:tmpl w:val="96C8F080"/>
    <w:lvl w:ilvl="0" w:tplc="5750257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C63F62"/>
    <w:multiLevelType w:val="hybridMultilevel"/>
    <w:tmpl w:val="EF261DEC"/>
    <w:lvl w:ilvl="0" w:tplc="D32823E8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50AD4751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85CE3"/>
    <w:multiLevelType w:val="hybridMultilevel"/>
    <w:tmpl w:val="839802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36E54"/>
    <w:multiLevelType w:val="hybridMultilevel"/>
    <w:tmpl w:val="B28639F8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04C39"/>
    <w:multiLevelType w:val="hybridMultilevel"/>
    <w:tmpl w:val="CD1095A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34668A"/>
    <w:multiLevelType w:val="hybridMultilevel"/>
    <w:tmpl w:val="1FB49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F9"/>
    <w:rsid w:val="00012862"/>
    <w:rsid w:val="00026D7F"/>
    <w:rsid w:val="00033FBB"/>
    <w:rsid w:val="00053CE3"/>
    <w:rsid w:val="00056785"/>
    <w:rsid w:val="0009062B"/>
    <w:rsid w:val="000B670B"/>
    <w:rsid w:val="000C2601"/>
    <w:rsid w:val="000C4C13"/>
    <w:rsid w:val="000D24D9"/>
    <w:rsid w:val="000F572C"/>
    <w:rsid w:val="00114DDD"/>
    <w:rsid w:val="001455C4"/>
    <w:rsid w:val="001541EC"/>
    <w:rsid w:val="00164A71"/>
    <w:rsid w:val="00191172"/>
    <w:rsid w:val="001C1E8D"/>
    <w:rsid w:val="0022519C"/>
    <w:rsid w:val="00227C53"/>
    <w:rsid w:val="002438DC"/>
    <w:rsid w:val="00282733"/>
    <w:rsid w:val="002B5CC5"/>
    <w:rsid w:val="002D316A"/>
    <w:rsid w:val="002D4FA4"/>
    <w:rsid w:val="002D5481"/>
    <w:rsid w:val="002E07B4"/>
    <w:rsid w:val="002E5B8F"/>
    <w:rsid w:val="0035221D"/>
    <w:rsid w:val="00353B7C"/>
    <w:rsid w:val="0039592D"/>
    <w:rsid w:val="003B5869"/>
    <w:rsid w:val="003D1BFC"/>
    <w:rsid w:val="003D6C42"/>
    <w:rsid w:val="003E2D7E"/>
    <w:rsid w:val="003E5263"/>
    <w:rsid w:val="003F37BC"/>
    <w:rsid w:val="003F5471"/>
    <w:rsid w:val="00412DF9"/>
    <w:rsid w:val="00430E96"/>
    <w:rsid w:val="00457389"/>
    <w:rsid w:val="00491D0B"/>
    <w:rsid w:val="004A0C52"/>
    <w:rsid w:val="004E47B3"/>
    <w:rsid w:val="00504FE5"/>
    <w:rsid w:val="005259DF"/>
    <w:rsid w:val="005A34C2"/>
    <w:rsid w:val="005D0204"/>
    <w:rsid w:val="005F09D3"/>
    <w:rsid w:val="0060038A"/>
    <w:rsid w:val="006039B3"/>
    <w:rsid w:val="006243EF"/>
    <w:rsid w:val="00630B2C"/>
    <w:rsid w:val="00655E9C"/>
    <w:rsid w:val="006576D0"/>
    <w:rsid w:val="00664A55"/>
    <w:rsid w:val="00674793"/>
    <w:rsid w:val="00683776"/>
    <w:rsid w:val="00692236"/>
    <w:rsid w:val="006962D8"/>
    <w:rsid w:val="00697F22"/>
    <w:rsid w:val="006A3F4D"/>
    <w:rsid w:val="006A69E4"/>
    <w:rsid w:val="006C3DB3"/>
    <w:rsid w:val="006E3F77"/>
    <w:rsid w:val="00705793"/>
    <w:rsid w:val="0072210E"/>
    <w:rsid w:val="0077624A"/>
    <w:rsid w:val="00790BBD"/>
    <w:rsid w:val="00792BF9"/>
    <w:rsid w:val="00794473"/>
    <w:rsid w:val="007E19FD"/>
    <w:rsid w:val="00810D51"/>
    <w:rsid w:val="00861970"/>
    <w:rsid w:val="00864E1D"/>
    <w:rsid w:val="008B3D39"/>
    <w:rsid w:val="008B60DE"/>
    <w:rsid w:val="008C45F7"/>
    <w:rsid w:val="008C5433"/>
    <w:rsid w:val="00901C1F"/>
    <w:rsid w:val="00925924"/>
    <w:rsid w:val="00927FC0"/>
    <w:rsid w:val="009832C1"/>
    <w:rsid w:val="00985220"/>
    <w:rsid w:val="00987800"/>
    <w:rsid w:val="00993EA4"/>
    <w:rsid w:val="00995748"/>
    <w:rsid w:val="00995ECA"/>
    <w:rsid w:val="009E70DD"/>
    <w:rsid w:val="009F2D15"/>
    <w:rsid w:val="00A003B3"/>
    <w:rsid w:val="00A00CDC"/>
    <w:rsid w:val="00A26E30"/>
    <w:rsid w:val="00A46B01"/>
    <w:rsid w:val="00A5248F"/>
    <w:rsid w:val="00A64A09"/>
    <w:rsid w:val="00A659AF"/>
    <w:rsid w:val="00A72C9A"/>
    <w:rsid w:val="00A95A24"/>
    <w:rsid w:val="00AD556B"/>
    <w:rsid w:val="00AD59A2"/>
    <w:rsid w:val="00B338CC"/>
    <w:rsid w:val="00B54791"/>
    <w:rsid w:val="00B57D90"/>
    <w:rsid w:val="00B638BB"/>
    <w:rsid w:val="00B72444"/>
    <w:rsid w:val="00B807EA"/>
    <w:rsid w:val="00B96E95"/>
    <w:rsid w:val="00B9714B"/>
    <w:rsid w:val="00BA2D9E"/>
    <w:rsid w:val="00BB0EA0"/>
    <w:rsid w:val="00BD5007"/>
    <w:rsid w:val="00BE22E1"/>
    <w:rsid w:val="00BE73F6"/>
    <w:rsid w:val="00C24FED"/>
    <w:rsid w:val="00C34969"/>
    <w:rsid w:val="00C41201"/>
    <w:rsid w:val="00C47306"/>
    <w:rsid w:val="00C54F4E"/>
    <w:rsid w:val="00C7006D"/>
    <w:rsid w:val="00CC01D9"/>
    <w:rsid w:val="00CC23B7"/>
    <w:rsid w:val="00CD45BB"/>
    <w:rsid w:val="00CE2DF0"/>
    <w:rsid w:val="00CF719B"/>
    <w:rsid w:val="00D12F3F"/>
    <w:rsid w:val="00D21517"/>
    <w:rsid w:val="00D34826"/>
    <w:rsid w:val="00D62C35"/>
    <w:rsid w:val="00D67CC7"/>
    <w:rsid w:val="00D72936"/>
    <w:rsid w:val="00DB5D08"/>
    <w:rsid w:val="00DD5D8D"/>
    <w:rsid w:val="00E445AC"/>
    <w:rsid w:val="00E87701"/>
    <w:rsid w:val="00E95E5B"/>
    <w:rsid w:val="00E9680A"/>
    <w:rsid w:val="00E978A2"/>
    <w:rsid w:val="00EB3BCC"/>
    <w:rsid w:val="00EF1912"/>
    <w:rsid w:val="00F27BAA"/>
    <w:rsid w:val="00F27E28"/>
    <w:rsid w:val="00F303E9"/>
    <w:rsid w:val="00F30E39"/>
    <w:rsid w:val="00FC0513"/>
    <w:rsid w:val="00FD2C9F"/>
    <w:rsid w:val="00FD590A"/>
    <w:rsid w:val="00FF30E3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9B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3B7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353B7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3B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957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55C4"/>
    <w:pPr>
      <w:ind w:left="720"/>
      <w:contextualSpacing/>
    </w:pPr>
    <w:rPr>
      <w:sz w:val="22"/>
      <w:szCs w:val="22"/>
    </w:rPr>
  </w:style>
  <w:style w:type="paragraph" w:styleId="ab">
    <w:name w:val="No Spacing"/>
    <w:uiPriority w:val="1"/>
    <w:qFormat/>
    <w:rsid w:val="003F37BC"/>
    <w:pPr>
      <w:bidi/>
      <w:ind w:right="113"/>
      <w:jc w:val="both"/>
    </w:pPr>
  </w:style>
  <w:style w:type="character" w:styleId="ac">
    <w:name w:val="annotation reference"/>
    <w:basedOn w:val="a0"/>
    <w:uiPriority w:val="99"/>
    <w:semiHidden/>
    <w:unhideWhenUsed/>
    <w:rsid w:val="00B807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807EA"/>
    <w:pPr>
      <w:spacing w:line="240" w:lineRule="auto"/>
    </w:pPr>
  </w:style>
  <w:style w:type="character" w:customStyle="1" w:styleId="ae">
    <w:name w:val="טקסט הערה תו"/>
    <w:basedOn w:val="a0"/>
    <w:link w:val="ad"/>
    <w:uiPriority w:val="99"/>
    <w:semiHidden/>
    <w:rsid w:val="00B80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3B7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353B7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3B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957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55C4"/>
    <w:pPr>
      <w:ind w:left="720"/>
      <w:contextualSpacing/>
    </w:pPr>
    <w:rPr>
      <w:sz w:val="22"/>
      <w:szCs w:val="22"/>
    </w:rPr>
  </w:style>
  <w:style w:type="paragraph" w:styleId="ab">
    <w:name w:val="No Spacing"/>
    <w:uiPriority w:val="1"/>
    <w:qFormat/>
    <w:rsid w:val="003F37BC"/>
    <w:pPr>
      <w:bidi/>
      <w:ind w:right="113"/>
      <w:jc w:val="both"/>
    </w:pPr>
  </w:style>
  <w:style w:type="character" w:styleId="ac">
    <w:name w:val="annotation reference"/>
    <w:basedOn w:val="a0"/>
    <w:uiPriority w:val="99"/>
    <w:semiHidden/>
    <w:unhideWhenUsed/>
    <w:rsid w:val="00B807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807EA"/>
    <w:pPr>
      <w:spacing w:line="240" w:lineRule="auto"/>
    </w:pPr>
  </w:style>
  <w:style w:type="character" w:customStyle="1" w:styleId="ae">
    <w:name w:val="טקסט הערה תו"/>
    <w:basedOn w:val="a0"/>
    <w:link w:val="ad"/>
    <w:uiPriority w:val="99"/>
    <w:semiHidden/>
    <w:rsid w:val="00B80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ly.weinstein\Desktop\&#1514;&#1489;&#1504;&#1497;&#1514;%20&#1500;&#1513;&#1512;&#1491;&#1493;&#1511;&#1505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5342f293-0abd-4849-88d8-83cf9da0818a">73943618</AutoNumber>
    <SDDocumentSource xmlns="5342f293-0abd-4849-88d8-83cf9da0818a">SDNewFile</SDDocumentSource>
    <SDDocDate xmlns="5342f293-0abd-4849-88d8-83cf9da0818a">2018-06-25T22:00:00+00:00</SDDocDate>
    <SDNumOfSignatures xmlns="5342f293-0abd-4849-88d8-83cf9da0818a" xsi:nil="true"/>
    <SDSignersLogins xmlns="5342f293-0abd-4849-88d8-83cf9da0818a" xsi:nil="true"/>
    <SDOfflineTo xmlns="5342f293-0abd-4849-88d8-83cf9da0818a" xsi:nil="true"/>
    <SDImportance xmlns="5342f293-0abd-4849-88d8-83cf9da0818a">0</SDImportance>
    <SDCategories xmlns="5342f293-0abd-4849-88d8-83cf9da0818a">:תל אביב 4:חטיבת המרכזים הרפואיים הממשלתיים:אגף כלכלה ופיתוח:תשתיות;#</SDCategories>
    <SDLastSigningDate xmlns="5342f293-0abd-4849-88d8-83cf9da0818a" xsi:nil="true"/>
    <SDAsmachta xmlns="5342f293-0abd-4849-88d8-83cf9da0818a" xsi:nil="true"/>
    <SDCategoryID xmlns="5342f293-0abd-4849-88d8-83cf9da0818a">b13890c62343;#</SDCategoryID>
    <SDAuthor xmlns="5342f293-0abd-4849-88d8-83cf9da0818a">ג'אק רוזנברג</SDAuthor>
    <SDHebDate xmlns="5342f293-0abd-4849-88d8-83cf9da0818a">י"ג בתמוז, התשע"ח</SDHebDate>
    <SDOriginalID xmlns="5342f293-0abd-4849-88d8-83cf9da0818a" xsi:nil="true"/>
    <rashutparit xmlns="5342f293-0abd-4849-88d8-83cf9da0818a">יוצא</rashutparit>
    <SDMailOut xmlns="5342f293-0abd-4849-88d8-83cf9da0818a" xsi:nil="true"/>
    <rashutremark xmlns="5342f293-0abd-4849-88d8-83cf9da0818a" xsi:nil="true"/>
    <rashuthafatza xmlns="5342f293-0abd-4849-88d8-83cf9da0818a">דואל</rashuthafatza>
    <rashutstatus xmlns="5342f293-0abd-4849-88d8-83cf9da0818a" xsi:nil="true"/>
    <SDToList xmlns="5342f293-0abd-4849-88d8-83cf9da0818a" xsi:nil="true"/>
    <SDCCList xmlns="5342f293-0abd-4849-88d8-83cf9da0818a" xsi:nil="true"/>
    <SDSenderName xmlns="5342f293-0abd-4849-88d8-83cf9da0818a" xsi:nil="true"/>
    <rashutletipul xmlns="5342f293-0abd-4849-88d8-83cf9da0818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פרופיל רשות לבתי חולים" ma:contentTypeID="0x0101000F54ABBB81060D45BB3972306D56BF7402007ECA6AF51166F247AC856FC820AD05E6" ma:contentTypeVersion="17" ma:contentTypeDescription="צור מסמך חדש." ma:contentTypeScope="" ma:versionID="d390a777ea1706c104bce2b406f75f0e">
  <xsd:schema xmlns:xsd="http://www.w3.org/2001/XMLSchema" xmlns:xs="http://www.w3.org/2001/XMLSchema" xmlns:p="http://schemas.microsoft.com/office/2006/metadata/properties" xmlns:ns2="5342f293-0abd-4849-88d8-83cf9da0818a" targetNamespace="http://schemas.microsoft.com/office/2006/metadata/properties" ma:root="true" ma:fieldsID="01e4891ef37be21dbb30e0f70a348e6b" ns2:_="">
    <xsd:import namespace="5342f293-0abd-4849-88d8-83cf9da0818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ToList" minOccurs="0"/>
                <xsd:element ref="ns2:SDCCList" minOccurs="0"/>
                <xsd:element ref="ns2:SDSenderName" minOccurs="0"/>
                <xsd:element ref="ns2:rashuthafatza" minOccurs="0"/>
                <xsd:element ref="ns2:rashutstatus" minOccurs="0"/>
                <xsd:element ref="ns2:rashutparit" minOccurs="0"/>
                <xsd:element ref="ns2:rashutletipul" minOccurs="0"/>
                <xsd:element ref="ns2:rashutremark" minOccurs="0"/>
                <xsd:element ref="ns2:SDMail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f293-0abd-4849-88d8-83cf9da0818a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ToList" ma:index="15" nillable="true" ma:displayName="SDToList" ma:internalName="SDToList">
      <xsd:simpleType>
        <xsd:restriction base="dms:Text"/>
      </xsd:simpleType>
    </xsd:element>
    <xsd:element name="SDCCList" ma:index="16" nillable="true" ma:displayName="SDCCList" ma:internalName="SDCCList">
      <xsd:simpleType>
        <xsd:restriction base="dms:Text"/>
      </xsd:simpleType>
    </xsd:element>
    <xsd:element name="SDSenderName" ma:index="17" nillable="true" ma:displayName="SDSenderName" ma:internalName="SDSenderName">
      <xsd:simpleType>
        <xsd:restriction base="dms:Text"/>
      </xsd:simpleType>
    </xsd:element>
    <xsd:element name="rashuthafatza" ma:index="18" nillable="true" ma:displayName="רשות צורת הפצה" ma:default="דואל" ma:format="Dropdown" ma:internalName="rashuthafatza">
      <xsd:simpleType>
        <xsd:restriction base="dms:Choice">
          <xsd:enumeration value="דואל"/>
          <xsd:enumeration value="פקס"/>
          <xsd:enumeration value="דואר"/>
        </xsd:restriction>
      </xsd:simpleType>
    </xsd:element>
    <xsd:element name="rashutstatus" ma:index="19" nillable="true" ma:displayName="רשות סטאטוס המסמך" ma:format="Dropdown" ma:internalName="rashutstatus">
      <xsd:simpleType>
        <xsd:restriction base="dms:Choice">
          <xsd:enumeration value="בטיפול"/>
          <xsd:enumeration value="ממתין לחתימה"/>
          <xsd:enumeration value="מוכן להפצה"/>
          <xsd:enumeration value="הופץ ותוייק"/>
          <xsd:enumeration value="תוייק"/>
        </xsd:restriction>
      </xsd:simpleType>
    </xsd:element>
    <xsd:element name="rashutparit" ma:index="20" nillable="true" ma:displayName="רשות סוג פריט" ma:format="Dropdown" ma:internalName="rashutparit">
      <xsd:simpleType>
        <xsd:restriction base="dms:Choice">
          <xsd:enumeration value="נכנס"/>
          <xsd:enumeration value="יוצא"/>
        </xsd:restriction>
      </xsd:simpleType>
    </xsd:element>
    <xsd:element name="rashutletipul" ma:index="21" nillable="true" ma:displayName="רשות לטיפול" ma:format="Dropdown" ma:internalName="rashutletipul">
      <xsd:simpleType>
        <xsd:restriction base="dms:Choice">
          <xsd:enumeration value="אורלי ווינשטיין"/>
          <xsd:enumeration value="שרה עדיקה"/>
          <xsd:enumeration value="אדר שץ"/>
          <xsd:enumeration value="איריס גינזבורג"/>
          <xsd:enumeration value="דורית גרון"/>
          <xsd:enumeration value="נטליה שלזינגר"/>
        </xsd:restriction>
      </xsd:simpleType>
    </xsd:element>
    <xsd:element name="rashutremark" ma:index="22" nillable="true" ma:displayName="רשות הערות" ma:internalName="rashutremark">
      <xsd:simpleType>
        <xsd:restriction base="dms:Note">
          <xsd:maxLength value="255"/>
        </xsd:restriction>
      </xsd:simpleType>
    </xsd:element>
    <xsd:element name="SDMailOut" ma:index="23" nillable="true" ma:displayName="SDMailOut" ma:internalName="SDMailOut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96C4-38B0-4524-8DAF-98E81E05A6B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F05172-4CF4-4F8A-800B-CD16EF332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33925-73CC-4917-86DE-477B05B7F317}">
  <ds:schemaRefs>
    <ds:schemaRef ds:uri="http://schemas.microsoft.com/office/2006/metadata/properties"/>
    <ds:schemaRef ds:uri="http://schemas.microsoft.com/office/infopath/2007/PartnerControls"/>
    <ds:schemaRef ds:uri="5342f293-0abd-4849-88d8-83cf9da0818a"/>
  </ds:schemaRefs>
</ds:datastoreItem>
</file>

<file path=customXml/itemProps4.xml><?xml version="1.0" encoding="utf-8"?>
<ds:datastoreItem xmlns:ds="http://schemas.openxmlformats.org/officeDocument/2006/customXml" ds:itemID="{96807E8C-3542-4045-825E-10CBFD123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2f293-0abd-4849-88d8-83cf9da08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1C9785-5F4E-43F5-A26A-7BB805D6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לשרדוקס.dotx</Template>
  <TotalTime>0</TotalTime>
  <Pages>1</Pages>
  <Words>182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להשכרת מבנה במרכז רפואי שהם</vt:lpstr>
      <vt:lpstr>אישור להשכרת מבנה במרכז רפואי שהם</vt:lpstr>
    </vt:vector>
  </TitlesOfParts>
  <Company>Health.gov.il</Company>
  <LinksUpToDate>false</LinksUpToDate>
  <CharactersWithSpaces>1093</CharactersWithSpaces>
  <SharedDoc>false</SharedDoc>
  <HLinks>
    <vt:vector size="6" baseType="variant">
      <vt:variant>
        <vt:i4>1572923</vt:i4>
      </vt:variant>
      <vt:variant>
        <vt:i4>0</vt:i4>
      </vt:variant>
      <vt:variant>
        <vt:i4>0</vt:i4>
      </vt:variant>
      <vt:variant>
        <vt:i4>5</vt:i4>
      </vt:variant>
      <vt:variant>
        <vt:lpwstr>mailto:mankal@moh.health.gov.il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להשכרת מבנה במרכז רפואי שהם</dc:title>
  <dc:creator>אורלי וויינשטיין</dc:creator>
  <cp:lastModifiedBy>סיגל משווי</cp:lastModifiedBy>
  <cp:revision>2</cp:revision>
  <cp:lastPrinted>2015-08-04T13:14:00Z</cp:lastPrinted>
  <dcterms:created xsi:type="dcterms:W3CDTF">2018-07-08T10:37:00Z</dcterms:created>
  <dcterms:modified xsi:type="dcterms:W3CDTF">2018-07-08T10:37:00Z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פרופיל רשות לבתי חולים</vt:lpwstr>
  </property>
  <property fmtid="{D5CDD505-2E9C-101B-9397-08002B2CF9AE}" pid="3" name="ContentTypeId">
    <vt:lpwstr>0x0101000F54ABBB81060D45BB3972306D56BF7402007ECA6AF51166F247AC856FC820AD05E6</vt:lpwstr>
  </property>
  <property fmtid="{D5CDD505-2E9C-101B-9397-08002B2CF9AE}" pid="4" name="SDCategoryID">
    <vt:lpwstr>b13890c62343;#</vt:lpwstr>
  </property>
  <property fmtid="{D5CDD505-2E9C-101B-9397-08002B2CF9AE}" pid="5" name="z">
    <vt:lpwstr>#RowsetSchema</vt:lpwstr>
  </property>
  <property fmtid="{D5CDD505-2E9C-101B-9397-08002B2CF9AE}" pid="6" name="Author">
    <vt:lpwstr>104;#ג'אק רוזנברג</vt:lpwstr>
  </property>
  <property fmtid="{D5CDD505-2E9C-101B-9397-08002B2CF9AE}" pid="7" name="FileLeafRef">
    <vt:lpwstr>7242;#73943618.docx</vt:lpwstr>
  </property>
  <property fmtid="{D5CDD505-2E9C-101B-9397-08002B2CF9AE}" pid="8" name="Modified_x0020_By">
    <vt:lpwstr>BRIUTNT\jackr</vt:lpwstr>
  </property>
  <property fmtid="{D5CDD505-2E9C-101B-9397-08002B2CF9AE}" pid="9" name="Created_x0020_By">
    <vt:lpwstr>BRIUTNT\jackr</vt:lpwstr>
  </property>
  <property fmtid="{D5CDD505-2E9C-101B-9397-08002B2CF9AE}" pid="10" name="File_x0020_Type">
    <vt:lpwstr>docx</vt:lpwstr>
  </property>
  <property fmtid="{D5CDD505-2E9C-101B-9397-08002B2CF9AE}" pid="11" name="AutoNumber">
    <vt:lpwstr>73943618</vt:lpwstr>
  </property>
  <property fmtid="{D5CDD505-2E9C-101B-9397-08002B2CF9AE}" pid="12" name="SDCategories">
    <vt:lpwstr>:תל אביב 4:חטיבת המרכזים הרפואיים הממשלתיים:אגף כלכלה ופיתוח:תשתיות;#</vt:lpwstr>
  </property>
  <property fmtid="{D5CDD505-2E9C-101B-9397-08002B2CF9AE}" pid="13" name="SDDocumentSource">
    <vt:lpwstr>SDNewFile</vt:lpwstr>
  </property>
  <property fmtid="{D5CDD505-2E9C-101B-9397-08002B2CF9AE}" pid="14" name="SDAuthor">
    <vt:lpwstr>ג'אק רוזנברג</vt:lpwstr>
  </property>
  <property fmtid="{D5CDD505-2E9C-101B-9397-08002B2CF9AE}" pid="15" name="SDDocDate">
    <vt:lpwstr>26/06/2018</vt:lpwstr>
  </property>
  <property fmtid="{D5CDD505-2E9C-101B-9397-08002B2CF9AE}" pid="16" name="SDHebDate">
    <vt:lpwstr>י"ג בתמוז, התשע"ח</vt:lpwstr>
  </property>
  <property fmtid="{D5CDD505-2E9C-101B-9397-08002B2CF9AE}" pid="17" name="SDImportance">
    <vt:lpwstr>0</vt:lpwstr>
  </property>
  <property fmtid="{D5CDD505-2E9C-101B-9397-08002B2CF9AE}" pid="18" name="rashuthafatza">
    <vt:lpwstr>דואל</vt:lpwstr>
  </property>
  <property fmtid="{D5CDD505-2E9C-101B-9397-08002B2CF9AE}" pid="19" name="rashutparit">
    <vt:lpwstr>יוצא</vt:lpwstr>
  </property>
  <property fmtid="{D5CDD505-2E9C-101B-9397-08002B2CF9AE}" pid="20" name="ID">
    <vt:lpwstr>7242</vt:lpwstr>
  </property>
  <property fmtid="{D5CDD505-2E9C-101B-9397-08002B2CF9AE}" pid="21" name="Created">
    <vt:lpwstr>26/06/2018</vt:lpwstr>
  </property>
  <property fmtid="{D5CDD505-2E9C-101B-9397-08002B2CF9AE}" pid="22" name="Modified">
    <vt:lpwstr>01/07/2018</vt:lpwstr>
  </property>
  <property fmtid="{D5CDD505-2E9C-101B-9397-08002B2CF9AE}" pid="23" name="Editor">
    <vt:lpwstr>104;#ג'אק רוזנברג</vt:lpwstr>
  </property>
  <property fmtid="{D5CDD505-2E9C-101B-9397-08002B2CF9AE}" pid="24" name="_ModerationStatus">
    <vt:lpwstr>0</vt:lpwstr>
  </property>
  <property fmtid="{D5CDD505-2E9C-101B-9397-08002B2CF9AE}" pid="25" name="FileRef">
    <vt:lpwstr>7242;#sites/GovernmentHospitals/rashuthospitals/DocLib/DocLib automatically created by sharedocs 2/73943618.docx</vt:lpwstr>
  </property>
  <property fmtid="{D5CDD505-2E9C-101B-9397-08002B2CF9AE}" pid="26" name="FileDirRef">
    <vt:lpwstr>7242;#sites/GovernmentHospitals/rashuthospitals/DocLib/DocLib automatically created by sharedocs 2</vt:lpwstr>
  </property>
  <property fmtid="{D5CDD505-2E9C-101B-9397-08002B2CF9AE}" pid="27" name="Last_x0020_Modified">
    <vt:lpwstr>7242;#2018-07-01 15:01:29</vt:lpwstr>
  </property>
  <property fmtid="{D5CDD505-2E9C-101B-9397-08002B2CF9AE}" pid="28" name="Created_x0020_Date">
    <vt:lpwstr>7242;#2018-06-26 22:42:43</vt:lpwstr>
  </property>
  <property fmtid="{D5CDD505-2E9C-101B-9397-08002B2CF9AE}" pid="29" name="File_x0020_Size">
    <vt:lpwstr>7242;#941909</vt:lpwstr>
  </property>
  <property fmtid="{D5CDD505-2E9C-101B-9397-08002B2CF9AE}" pid="30" name="FSObjType">
    <vt:lpwstr>7242;#0</vt:lpwstr>
  </property>
  <property fmtid="{D5CDD505-2E9C-101B-9397-08002B2CF9AE}" pid="31" name="SortBehavior">
    <vt:lpwstr>7242;#0</vt:lpwstr>
  </property>
  <property fmtid="{D5CDD505-2E9C-101B-9397-08002B2CF9AE}" pid="32" name="PermMask">
    <vt:lpwstr>0x1b03c4312ef</vt:lpwstr>
  </property>
  <property fmtid="{D5CDD505-2E9C-101B-9397-08002B2CF9AE}" pid="33" name="CheckedOutUserId">
    <vt:lpwstr>7242;#</vt:lpwstr>
  </property>
  <property fmtid="{D5CDD505-2E9C-101B-9397-08002B2CF9AE}" pid="34" name="IsCheckedoutToLocal">
    <vt:lpwstr>7242;#0</vt:lpwstr>
  </property>
  <property fmtid="{D5CDD505-2E9C-101B-9397-08002B2CF9AE}" pid="35" name="UniqueId">
    <vt:lpwstr>7242;#{A0B9B487-3AF6-4861-8831-189C56BE469F}</vt:lpwstr>
  </property>
  <property fmtid="{D5CDD505-2E9C-101B-9397-08002B2CF9AE}" pid="36" name="ProgId">
    <vt:lpwstr>7242;#</vt:lpwstr>
  </property>
  <property fmtid="{D5CDD505-2E9C-101B-9397-08002B2CF9AE}" pid="37" name="ScopeId">
    <vt:lpwstr>7242;#{B95D06CD-BCA5-48FA-AD53-60BAB3B71410}</vt:lpwstr>
  </property>
  <property fmtid="{D5CDD505-2E9C-101B-9397-08002B2CF9AE}" pid="38" name="VirusStatus">
    <vt:lpwstr>7242;#941909</vt:lpwstr>
  </property>
  <property fmtid="{D5CDD505-2E9C-101B-9397-08002B2CF9AE}" pid="39" name="CheckedOutTitle">
    <vt:lpwstr>7242;#</vt:lpwstr>
  </property>
  <property fmtid="{D5CDD505-2E9C-101B-9397-08002B2CF9AE}" pid="40" name="_CheckinComment">
    <vt:lpwstr>7242;#</vt:lpwstr>
  </property>
  <property fmtid="{D5CDD505-2E9C-101B-9397-08002B2CF9AE}" pid="41" name="_EditMenuTableStart">
    <vt:lpwstr>73943618.docx</vt:lpwstr>
  </property>
  <property fmtid="{D5CDD505-2E9C-101B-9397-08002B2CF9AE}" pid="42" name="_EditMenuTableStart2">
    <vt:lpwstr>7242</vt:lpwstr>
  </property>
  <property fmtid="{D5CDD505-2E9C-101B-9397-08002B2CF9AE}" pid="43" name="_EditMenuTableEnd">
    <vt:lpwstr>7242</vt:lpwstr>
  </property>
  <property fmtid="{D5CDD505-2E9C-101B-9397-08002B2CF9AE}" pid="44" name="LinkFilenameNoMenu">
    <vt:lpwstr>73943618.docx</vt:lpwstr>
  </property>
  <property fmtid="{D5CDD505-2E9C-101B-9397-08002B2CF9AE}" pid="45" name="LinkFilename">
    <vt:lpwstr>73943618.docx</vt:lpwstr>
  </property>
  <property fmtid="{D5CDD505-2E9C-101B-9397-08002B2CF9AE}" pid="46" name="LinkFilename2">
    <vt:lpwstr>73943618.docx</vt:lpwstr>
  </property>
  <property fmtid="{D5CDD505-2E9C-101B-9397-08002B2CF9AE}" pid="47" name="DocIcon">
    <vt:lpwstr>docx</vt:lpwstr>
  </property>
  <property fmtid="{D5CDD505-2E9C-101B-9397-08002B2CF9AE}" pid="48" name="ServerUrl">
    <vt:lpwstr>/sites/GovernmentHospitals/rashuthospitals/DocLib/DocLib automatically created by sharedocs 2/73943618.docx</vt:lpwstr>
  </property>
  <property fmtid="{D5CDD505-2E9C-101B-9397-08002B2CF9AE}" pid="49" name="EncodedAbsUrl">
    <vt:lpwstr>http://spweb/sites/GovernmentHospitals/rashuthospitals/DocLib/DocLib%20automatically%20created%20by%20sharedocs%202/73943618.docx</vt:lpwstr>
  </property>
  <property fmtid="{D5CDD505-2E9C-101B-9397-08002B2CF9AE}" pid="50" name="BaseName">
    <vt:lpwstr>73943618</vt:lpwstr>
  </property>
  <property fmtid="{D5CDD505-2E9C-101B-9397-08002B2CF9AE}" pid="51" name="FileSizeDisplay">
    <vt:lpwstr>941909</vt:lpwstr>
  </property>
  <property fmtid="{D5CDD505-2E9C-101B-9397-08002B2CF9AE}" pid="52" name="MetaInfo">
    <vt:lpwstr>7242;#_Level:SW|1
ItemChildCount:SW|7242;#0
Etag:SW|{A0B9B487-3AF6-4861-8831-189C56BE469F},5
SDMailOut:EW|
vti_contentversionisdirty:BW|false
z:SW|#RowsetSchema
Order:SW|181900.000000000
vti_thumbnailexists:BW|false
vti_contenttag:SW|{A0B9B487-3AF6-4861-8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7242;#0</vt:lpwstr>
  </property>
  <property fmtid="{D5CDD505-2E9C-101B-9397-08002B2CF9AE}" pid="56" name="FolderChildCount">
    <vt:lpwstr>7242;#0</vt:lpwstr>
  </property>
  <property fmtid="{D5CDD505-2E9C-101B-9397-08002B2CF9AE}" pid="57" name="SelectTitle">
    <vt:lpwstr>7242</vt:lpwstr>
  </property>
  <property fmtid="{D5CDD505-2E9C-101B-9397-08002B2CF9AE}" pid="58" name="SelectFilename">
    <vt:lpwstr>7242</vt:lpwstr>
  </property>
  <property fmtid="{D5CDD505-2E9C-101B-9397-08002B2CF9AE}" pid="59" name="Edit">
    <vt:lpwstr>0</vt:lpwstr>
  </property>
  <property fmtid="{D5CDD505-2E9C-101B-9397-08002B2CF9AE}" pid="60" name="owshiddenversion">
    <vt:lpwstr>6</vt:lpwstr>
  </property>
  <property fmtid="{D5CDD505-2E9C-101B-9397-08002B2CF9AE}" pid="61" name="_UIVersion">
    <vt:lpwstr>2048</vt:lpwstr>
  </property>
  <property fmtid="{D5CDD505-2E9C-101B-9397-08002B2CF9AE}" pid="62" name="Order">
    <vt:lpwstr>181900.000000000</vt:lpwstr>
  </property>
  <property fmtid="{D5CDD505-2E9C-101B-9397-08002B2CF9AE}" pid="63" name="GUID">
    <vt:lpwstr>{19B0F3AB-B9A2-49A1-BDE9-A2A3FE90667B}</vt:lpwstr>
  </property>
  <property fmtid="{D5CDD505-2E9C-101B-9397-08002B2CF9AE}" pid="64" name="WorkflowVersion">
    <vt:lpwstr>1</vt:lpwstr>
  </property>
  <property fmtid="{D5CDD505-2E9C-101B-9397-08002B2CF9AE}" pid="65" name="ParentVersionString">
    <vt:lpwstr>7242;#</vt:lpwstr>
  </property>
  <property fmtid="{D5CDD505-2E9C-101B-9397-08002B2CF9AE}" pid="66" name="ParentLeafName">
    <vt:lpwstr>7242;#</vt:lpwstr>
  </property>
  <property fmtid="{D5CDD505-2E9C-101B-9397-08002B2CF9AE}" pid="67" name="Etag">
    <vt:lpwstr>{A0B9B487-3AF6-4861-8831-189C56BE469F},6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  <property fmtid="{D5CDD505-2E9C-101B-9397-08002B2CF9AE}" pid="71" name="Last Modified">
    <vt:lpwstr>1819;#2016-01-24 12:21:10</vt:lpwstr>
  </property>
  <property fmtid="{D5CDD505-2E9C-101B-9397-08002B2CF9AE}" pid="72" name="Created Date">
    <vt:lpwstr>1819;#2016-01-24 12:21:10</vt:lpwstr>
  </property>
  <property fmtid="{D5CDD505-2E9C-101B-9397-08002B2CF9AE}" pid="73" name="Created By">
    <vt:lpwstr>BRIUTNT\orly.weinstein</vt:lpwstr>
  </property>
  <property fmtid="{D5CDD505-2E9C-101B-9397-08002B2CF9AE}" pid="74" name="File Type">
    <vt:lpwstr>dotx</vt:lpwstr>
  </property>
  <property fmtid="{D5CDD505-2E9C-101B-9397-08002B2CF9AE}" pid="75" name="File Size">
    <vt:lpwstr>1819;#188441</vt:lpwstr>
  </property>
  <property fmtid="{D5CDD505-2E9C-101B-9397-08002B2CF9AE}" pid="76" name="Modified By">
    <vt:lpwstr>BRIUTNT\orly.weinstein</vt:lpwstr>
  </property>
  <property fmtid="{D5CDD505-2E9C-101B-9397-08002B2CF9AE}" pid="77" name="_UIVersionString">
    <vt:lpwstr>2.0</vt:lpwstr>
  </property>
</Properties>
</file>